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FA" w:rsidRDefault="00A261FA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A261FA" w:rsidRDefault="00A261FA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261FA" w:rsidRDefault="00A261FA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261FA" w:rsidRDefault="00A261FA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</w:t>
      </w:r>
      <w:r w:rsidRPr="00825710">
        <w:rPr>
          <w:rFonts w:ascii="Times New Roman" w:hAnsi="Times New Roman"/>
          <w:b/>
          <w:sz w:val="28"/>
          <w:szCs w:val="24"/>
          <w:u w:val="single"/>
        </w:rPr>
        <w:t>Хореографический коллектив «Фантазия»</w:t>
      </w:r>
      <w:r w:rsidRPr="00825710">
        <w:rPr>
          <w:rFonts w:ascii="Times New Roman" w:hAnsi="Times New Roman"/>
          <w:b/>
          <w:sz w:val="28"/>
          <w:szCs w:val="24"/>
        </w:rPr>
        <w:t>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A261FA" w:rsidRDefault="00A261FA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261FA" w:rsidRPr="006B1CEA" w:rsidRDefault="00A261FA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920C28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B4C61">
              <w:rPr>
                <w:rFonts w:ascii="Times New Roman" w:hAnsi="Times New Roman"/>
                <w:sz w:val="24"/>
                <w:szCs w:val="24"/>
                <w:u w:val="single"/>
              </w:rPr>
              <w:t>Комплекс упражнений на развитие координации</w:t>
            </w:r>
            <w:r w:rsidRPr="000B4C61">
              <w:rPr>
                <w:rFonts w:ascii="Times New Roman" w:hAnsi="Times New Roman"/>
                <w:sz w:val="24"/>
                <w:szCs w:val="24"/>
                <w:u w:val="single"/>
              </w:rPr>
              <w:tab/>
              <w:t>Видео урок в группеWA. Видео в Инстаграмм</w:t>
            </w:r>
          </w:p>
          <w:p w:rsidR="00A261FA" w:rsidRPr="000B4C61" w:rsidRDefault="00A261FA" w:rsidP="00920C28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B4C61">
              <w:rPr>
                <w:rFonts w:ascii="Times New Roman" w:hAnsi="Times New Roman"/>
                <w:sz w:val="24"/>
                <w:szCs w:val="24"/>
                <w:u w:val="single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A261FA" w:rsidRPr="000B4C61" w:rsidTr="00825710">
        <w:trPr>
          <w:trHeight w:val="1456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920C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работа. </w:t>
            </w:r>
          </w:p>
          <w:p w:rsidR="00A261FA" w:rsidRPr="000B4C61" w:rsidRDefault="00A261FA" w:rsidP="00920C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Придумать собственное упражнение на развитие координации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A261FA" w:rsidRPr="000B4C61" w:rsidTr="000564D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1FA" w:rsidRPr="000B4C61" w:rsidRDefault="00A261FA" w:rsidP="008062E2">
            <w:pPr>
              <w:jc w:val="center"/>
              <w:rPr>
                <w:rFonts w:ascii="Times New Roman" w:hAnsi="Times New Roman"/>
              </w:rPr>
            </w:pPr>
            <w:r w:rsidRPr="000B4C61">
              <w:rPr>
                <w:rFonts w:ascii="Times New Roman" w:hAnsi="Times New Roman"/>
                <w:sz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Комплекс силовых упражнений. 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На развитие выносливости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Комплекс упражнений на развитие координации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Комплекс силовых упражнений. 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На развитие выносливости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Видео урок в группеWA. Видео в Инстаграмм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Комплекс силовых упражнений. 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На развитие выносливости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Комплекс упражнений на развитие координации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A261FA" w:rsidRPr="000B4C61" w:rsidRDefault="00A261FA" w:rsidP="00920C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D55F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Комплекс силовых упражнений. </w:t>
            </w:r>
          </w:p>
          <w:p w:rsidR="00A261FA" w:rsidRPr="000B4C61" w:rsidRDefault="00A261FA" w:rsidP="00D55F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На развитие выносливости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A261FA" w:rsidRPr="000B4C61" w:rsidRDefault="00A261FA" w:rsidP="00D55FD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A261FA" w:rsidRPr="000B4C6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D55FDE">
            <w:pPr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Комплекс упражнений на развитие координации</w:t>
            </w:r>
            <w:r w:rsidRPr="000B4C61">
              <w:rPr>
                <w:rFonts w:ascii="Times New Roman" w:hAnsi="Times New Roman"/>
                <w:sz w:val="24"/>
                <w:szCs w:val="24"/>
              </w:rPr>
              <w:tab/>
              <w:t>Видео урок в   группеWA</w:t>
            </w:r>
          </w:p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A261FA" w:rsidRPr="000B4C61" w:rsidRDefault="00A261FA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C61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</w:tbl>
    <w:p w:rsidR="00A261FA" w:rsidRDefault="00A261FA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A261FA" w:rsidRDefault="00A261FA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Default="00A261FA" w:rsidP="0055047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A261FA" w:rsidRDefault="00A261FA" w:rsidP="0055047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261FA" w:rsidRPr="00BA07F8" w:rsidRDefault="00A261FA" w:rsidP="00550477">
      <w:pPr>
        <w:pStyle w:val="NoSpacing"/>
        <w:jc w:val="center"/>
        <w:rPr>
          <w:rFonts w:ascii="Times New Roman" w:hAnsi="Times New Roman"/>
          <w:sz w:val="24"/>
          <w:szCs w:val="24"/>
          <w:u w:val="single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 xml:space="preserve">занятий, объединения -  </w:t>
      </w:r>
      <w:r>
        <w:rPr>
          <w:rFonts w:ascii="Times New Roman" w:hAnsi="Times New Roman"/>
          <w:b/>
          <w:sz w:val="32"/>
          <w:szCs w:val="24"/>
          <w:u w:val="single"/>
        </w:rPr>
        <w:t xml:space="preserve">Классика </w:t>
      </w:r>
      <w:r>
        <w:rPr>
          <w:rFonts w:ascii="Times New Roman" w:hAnsi="Times New Roman"/>
          <w:sz w:val="32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</w:p>
    <w:p w:rsidR="00A261FA" w:rsidRPr="006B1CEA" w:rsidRDefault="00A261FA" w:rsidP="0055047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A261FA" w:rsidRPr="00202DF3" w:rsidTr="007A415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A261FA" w:rsidRPr="00202DF3" w:rsidTr="007A415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A261FA" w:rsidRPr="00202DF3" w:rsidRDefault="00A261FA" w:rsidP="007A41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 xml:space="preserve">         объединение -   </w:t>
            </w:r>
          </w:p>
          <w:p w:rsidR="00A261FA" w:rsidRPr="00202DF3" w:rsidRDefault="00A261FA" w:rsidP="007A41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 xml:space="preserve">         Классика 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упражнения на исправление недостатков осанки и развитие гибкости: кольцо, корзинка, дельфинчики.</w:t>
            </w:r>
            <w:r w:rsidRPr="00202DF3">
              <w:rPr>
                <w:rFonts w:ascii="Times New Roman" w:hAnsi="Times New Roman"/>
                <w:sz w:val="24"/>
                <w:szCs w:val="24"/>
              </w:rPr>
              <w:tab/>
              <w:t>Видео урок в   группеWA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A261FA" w:rsidRPr="00202DF3" w:rsidTr="007A415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A261FA" w:rsidRPr="00202DF3" w:rsidRDefault="00A261FA" w:rsidP="007A41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объединение -  Классика 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Battement tendu из 1 позиции лёжа на спине(Вперёд и в строну) и на животе( назад и в сторону)</w:t>
            </w:r>
            <w:r w:rsidRPr="00202DF3">
              <w:rPr>
                <w:rFonts w:ascii="Times New Roman" w:hAnsi="Times New Roman"/>
                <w:sz w:val="24"/>
                <w:szCs w:val="24"/>
              </w:rPr>
              <w:tab/>
              <w:t>Видео урок в   группеWA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A261FA" w:rsidRPr="00202DF3" w:rsidTr="007A415D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A261FA" w:rsidRPr="00202DF3" w:rsidRDefault="00A261FA" w:rsidP="007A415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объединение -  Классика 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Battement tendu из 1 позиции en face с продвижением назад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Battement tendu из 1 позиции en face с продвижением вперёд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A261FA" w:rsidRPr="00202DF3" w:rsidRDefault="00A261FA" w:rsidP="007A41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DF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</w:tbl>
    <w:p w:rsidR="00A261FA" w:rsidRPr="00380043" w:rsidRDefault="00A261FA" w:rsidP="00550477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A261FA" w:rsidRPr="00380043" w:rsidRDefault="00A261FA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A261FA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564D0"/>
    <w:rsid w:val="000678F3"/>
    <w:rsid w:val="000B4C61"/>
    <w:rsid w:val="002018D0"/>
    <w:rsid w:val="00202DF3"/>
    <w:rsid w:val="002B4DA2"/>
    <w:rsid w:val="00377330"/>
    <w:rsid w:val="00380043"/>
    <w:rsid w:val="00460B55"/>
    <w:rsid w:val="00463EDF"/>
    <w:rsid w:val="00550477"/>
    <w:rsid w:val="00641FD0"/>
    <w:rsid w:val="00663C49"/>
    <w:rsid w:val="00680F1E"/>
    <w:rsid w:val="006B1CEA"/>
    <w:rsid w:val="006C63AB"/>
    <w:rsid w:val="007A415D"/>
    <w:rsid w:val="007D24DC"/>
    <w:rsid w:val="008062E2"/>
    <w:rsid w:val="00825710"/>
    <w:rsid w:val="008C2A4D"/>
    <w:rsid w:val="00920C28"/>
    <w:rsid w:val="00A261FA"/>
    <w:rsid w:val="00A94342"/>
    <w:rsid w:val="00AA1B29"/>
    <w:rsid w:val="00B8231A"/>
    <w:rsid w:val="00BA07F8"/>
    <w:rsid w:val="00C30518"/>
    <w:rsid w:val="00C96F16"/>
    <w:rsid w:val="00CE497C"/>
    <w:rsid w:val="00D34C20"/>
    <w:rsid w:val="00D41C75"/>
    <w:rsid w:val="00D55FDE"/>
    <w:rsid w:val="00DA3027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DA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8231A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567</Words>
  <Characters>3236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</cp:revision>
  <dcterms:created xsi:type="dcterms:W3CDTF">2020-04-19T13:16:00Z</dcterms:created>
  <dcterms:modified xsi:type="dcterms:W3CDTF">2020-04-20T07:29:00Z</dcterms:modified>
</cp:coreProperties>
</file>